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CFD" w:rsidRDefault="00386CFD" w:rsidP="00A24AD4">
      <w:pPr>
        <w:pStyle w:val="FlietextVDK"/>
        <w:spacing w:line="260" w:lineRule="atLeast"/>
        <w:jc w:val="center"/>
        <w:rPr>
          <w:b/>
          <w:sz w:val="26"/>
          <w:szCs w:val="26"/>
        </w:rPr>
      </w:pPr>
    </w:p>
    <w:p w:rsidR="00386CFD" w:rsidRDefault="00386CFD" w:rsidP="00A24AD4">
      <w:pPr>
        <w:pStyle w:val="FlietextVDK"/>
        <w:spacing w:line="260" w:lineRule="atLeast"/>
        <w:jc w:val="center"/>
        <w:rPr>
          <w:b/>
          <w:sz w:val="26"/>
          <w:szCs w:val="26"/>
        </w:rPr>
      </w:pPr>
    </w:p>
    <w:p w:rsidR="00A24AD4" w:rsidRDefault="00191A1A" w:rsidP="009A7DFF">
      <w:pPr>
        <w:pStyle w:val="FlietextVDK"/>
        <w:spacing w:line="260" w:lineRule="atLeast"/>
        <w:jc w:val="center"/>
        <w:rPr>
          <w:b/>
          <w:sz w:val="56"/>
          <w:szCs w:val="56"/>
          <w:lang w:val="fr-FR"/>
        </w:rPr>
      </w:pPr>
      <w:r w:rsidRPr="009A7DFF">
        <w:rPr>
          <w:b/>
          <w:noProof/>
          <w:sz w:val="56"/>
          <w:szCs w:val="56"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1060450</wp:posOffset>
                </wp:positionV>
                <wp:extent cx="2867025" cy="19812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DFF" w:rsidRDefault="009A7D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8425" cy="2257425"/>
                                  <wp:effectExtent l="0" t="0" r="9525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utomne 2012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42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83.5pt;width:225.75pt;height:15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">
                <v:textbox>
                  <w:txbxContent>
                    <w:p w:rsidR="009A7DFF" w:rsidRDefault="009A7D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8425" cy="2257425"/>
                            <wp:effectExtent l="0" t="0" r="9525" b="952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utomne 2012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8425" cy="2257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7DFF" w:rsidRPr="009A7DFF">
        <w:rPr>
          <w:b/>
          <w:noProof/>
          <w:sz w:val="56"/>
          <w:szCs w:val="56"/>
          <w:lang w:val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2955290</wp:posOffset>
                </wp:positionH>
                <wp:positionV relativeFrom="paragraph">
                  <wp:posOffset>1089025</wp:posOffset>
                </wp:positionV>
                <wp:extent cx="3190875" cy="1924050"/>
                <wp:effectExtent l="0" t="0" r="28575" b="1905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DFF" w:rsidRDefault="009A7D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38450" cy="1884319"/>
                                  <wp:effectExtent l="0" t="0" r="0" b="190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s (2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9452" cy="1898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2.7pt;margin-top:85.75pt;width:251.25pt;height:15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">
                <v:textbox>
                  <w:txbxContent>
                    <w:p w:rsidR="009A7DFF" w:rsidRDefault="009A7D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38450" cy="1884319"/>
                            <wp:effectExtent l="0" t="0" r="0" b="190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s (2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9452" cy="1898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6CFD" w:rsidRPr="00974079">
        <w:rPr>
          <w:b/>
          <w:sz w:val="56"/>
          <w:szCs w:val="56"/>
          <w:lang w:val="fr-FR"/>
        </w:rPr>
        <w:t>Cérémonie au cimetière militaire allemand de La Cambe</w:t>
      </w:r>
      <w:r w:rsidR="00386CFD" w:rsidRPr="00974079">
        <w:rPr>
          <w:b/>
          <w:sz w:val="56"/>
          <w:szCs w:val="56"/>
          <w:lang w:val="fr-FR"/>
        </w:rPr>
        <w:br/>
        <w:t>Mercredi 5 juin 2019 à 17h00</w:t>
      </w:r>
    </w:p>
    <w:p w:rsidR="009A7DFF" w:rsidRPr="009A7DFF" w:rsidRDefault="009A7DFF" w:rsidP="009A7DFF">
      <w:pPr>
        <w:pStyle w:val="FlietextVDK"/>
        <w:spacing w:line="260" w:lineRule="atLeast"/>
        <w:jc w:val="center"/>
        <w:rPr>
          <w:b/>
          <w:sz w:val="56"/>
          <w:szCs w:val="56"/>
          <w:lang w:val="fr-FR"/>
        </w:rPr>
      </w:pPr>
      <w:r w:rsidRPr="009A7DFF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3295650" cy="1962150"/>
                <wp:effectExtent l="0" t="0" r="19050" b="190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DFF" w:rsidRDefault="009A7D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61950" cy="1894205"/>
                                  <wp:effectExtent l="0" t="0" r="63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s (1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941" cy="191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8.3pt;margin-top:13.65pt;width:259.5pt;height:154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">
                <v:textbox>
                  <w:txbxContent>
                    <w:p w:rsidR="009A7DFF" w:rsidRDefault="009A7D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61950" cy="1894205"/>
                            <wp:effectExtent l="0" t="0" r="63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s (1)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9941" cy="191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4079" w:rsidRDefault="00974079" w:rsidP="00A24AD4">
      <w:pPr>
        <w:pStyle w:val="FlietextVDK"/>
        <w:spacing w:line="130" w:lineRule="exact"/>
        <w:jc w:val="center"/>
        <w:rPr>
          <w:b/>
          <w:sz w:val="56"/>
          <w:szCs w:val="56"/>
          <w:lang w:val="fr-FR"/>
        </w:rPr>
      </w:pPr>
      <w:bookmarkStart w:id="0" w:name="_GoBack"/>
      <w:bookmarkEnd w:id="0"/>
    </w:p>
    <w:p w:rsidR="00191A1A" w:rsidRDefault="00974079" w:rsidP="00191A1A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 w:rsidRPr="00974079">
        <w:rPr>
          <w:b/>
          <w:color w:val="2F5496" w:themeColor="accent5" w:themeShade="BF"/>
          <w:sz w:val="40"/>
          <w:szCs w:val="40"/>
          <w:lang w:val="fr-FR"/>
        </w:rPr>
        <w:t>Un service de navette sera assuré à partir de 15h00</w:t>
      </w:r>
    </w:p>
    <w:p w:rsidR="00191A1A" w:rsidRDefault="00974079" w:rsidP="00191A1A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 w:rsidRPr="00974079">
        <w:rPr>
          <w:b/>
          <w:color w:val="2F5496" w:themeColor="accent5" w:themeShade="BF"/>
          <w:sz w:val="40"/>
          <w:szCs w:val="40"/>
          <w:lang w:val="fr-FR"/>
        </w:rPr>
        <w:t>du parking situé dans le Hameau du Carrefour Got (La Cambe)</w:t>
      </w:r>
    </w:p>
    <w:p w:rsidR="00191A1A" w:rsidRDefault="00974079" w:rsidP="00191A1A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 w:rsidRPr="00974079">
        <w:rPr>
          <w:b/>
          <w:color w:val="2F5496" w:themeColor="accent5" w:themeShade="BF"/>
          <w:sz w:val="40"/>
          <w:szCs w:val="40"/>
          <w:lang w:val="fr-FR"/>
        </w:rPr>
        <w:t>et</w:t>
      </w:r>
    </w:p>
    <w:p w:rsidR="00A24AD4" w:rsidRPr="00974079" w:rsidRDefault="00974079" w:rsidP="00191A1A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 w:rsidRPr="00974079">
        <w:rPr>
          <w:b/>
          <w:color w:val="2F5496" w:themeColor="accent5" w:themeShade="BF"/>
          <w:sz w:val="40"/>
          <w:szCs w:val="40"/>
          <w:lang w:val="fr-FR"/>
        </w:rPr>
        <w:t>balisé depuis la RN 13</w:t>
      </w:r>
    </w:p>
    <w:sectPr w:rsidR="00A24AD4" w:rsidRPr="00974079" w:rsidSect="00D70EB8">
      <w:headerReference w:type="default" r:id="rId11"/>
      <w:headerReference w:type="first" r:id="rId12"/>
      <w:footerReference w:type="first" r:id="rId13"/>
      <w:type w:val="continuous"/>
      <w:pgSz w:w="16838" w:h="11906" w:orient="landscape" w:code="9"/>
      <w:pgMar w:top="1985" w:right="820" w:bottom="567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6FAD" w:rsidRDefault="00726FAD">
      <w:r>
        <w:separator/>
      </w:r>
    </w:p>
  </w:endnote>
  <w:endnote w:type="continuationSeparator" w:id="0">
    <w:p w:rsidR="00726FAD" w:rsidRDefault="00726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8F4" w:rsidRDefault="008228F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252095</wp:posOffset>
              </wp:positionH>
              <wp:positionV relativeFrom="page">
                <wp:posOffset>7110095</wp:posOffset>
              </wp:positionV>
              <wp:extent cx="539750" cy="2699385"/>
              <wp:effectExtent l="0" t="0" r="12700" b="5715"/>
              <wp:wrapNone/>
              <wp:docPr id="1" name="VDKBriefnamebox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539750" cy="2699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228F4" w:rsidRPr="008228F4" w:rsidRDefault="008228F4" w:rsidP="008228F4">
                          <w:pPr>
                            <w:spacing w:after="0"/>
                            <w:rPr>
                              <w:rFonts w:ascii="Calibri" w:hAnsi="Calibri"/>
                              <w:color w:val="000000"/>
                              <w:sz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VDKBriefnamebox" o:spid="_x0000_s1029" type="#_x0000_t202" style="position:absolute;margin-left:19.85pt;margin-top:559.85pt;width:42.5pt;height:212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" filled="f" stroked="f" strokeweight=".5pt">
              <v:path arrowok="t"/>
              <o:lock v:ext="edit" aspectratio="t"/>
              <v:textbox style="layout-flow:vertical;mso-layout-flow-alt:bottom-to-top" inset="0,0,0,0">
                <w:txbxContent>
                  <w:p w:rsidR="008228F4" w:rsidRPr="008228F4" w:rsidRDefault="008228F4" w:rsidP="008228F4">
                    <w:pPr>
                      <w:spacing w:after="0"/>
                      <w:rPr>
                        <w:rFonts w:ascii="Calibri" w:hAnsi="Calibri"/>
                        <w:color w:val="000000"/>
                        <w:sz w:val="1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6FAD" w:rsidRDefault="00726FAD">
      <w:r>
        <w:separator/>
      </w:r>
    </w:p>
  </w:footnote>
  <w:footnote w:type="continuationSeparator" w:id="0">
    <w:p w:rsidR="00726FAD" w:rsidRDefault="00726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85F" w:rsidRDefault="000D2136" w:rsidP="0021385F">
    <w:pPr>
      <w:pStyle w:val="FlietextVDK"/>
      <w:spacing w:line="260" w:lineRule="atLeast"/>
    </w:pP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2534400" cy="781200"/>
          <wp:effectExtent l="0" t="0" r="0" b="0"/>
          <wp:wrapNone/>
          <wp:docPr id="80" name="Bild 4" descr="am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mba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37" t="17590" r="9448" b="16845"/>
                  <a:stretch/>
                </pic:blipFill>
                <pic:spPr bwMode="auto">
                  <a:xfrm>
                    <a:off x="0" y="0"/>
                    <a:ext cx="2534400" cy="7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5486">
      <w:rPr>
        <w:noProof/>
        <w:sz w:val="12"/>
      </w:rPr>
      <w:drawing>
        <wp:anchor distT="0" distB="0" distL="114300" distR="114300" simplePos="0" relativeHeight="251670528" behindDoc="0" locked="0" layoutInCell="1" allowOverlap="1" wp14:anchorId="656354B1" wp14:editId="2EB4F3A7">
          <wp:simplePos x="0" y="0"/>
          <wp:positionH relativeFrom="page">
            <wp:posOffset>7200900</wp:posOffset>
          </wp:positionH>
          <wp:positionV relativeFrom="page">
            <wp:posOffset>360045</wp:posOffset>
          </wp:positionV>
          <wp:extent cx="1548000" cy="478800"/>
          <wp:effectExtent l="0" t="0" r="0" b="0"/>
          <wp:wrapTopAndBottom/>
          <wp:docPr id="81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lksbund_100_Jahre_CMYK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85F" w:rsidRPr="00C4427D">
      <w:rPr>
        <w:noProof/>
        <w:sz w:val="12"/>
      </w:rPr>
      <w:drawing>
        <wp:anchor distT="0" distB="0" distL="114300" distR="114300" simplePos="0" relativeHeight="251671552" behindDoc="0" locked="1" layoutInCell="1" allowOverlap="1" wp14:anchorId="39B126FB" wp14:editId="5C312B9F">
          <wp:simplePos x="0" y="0"/>
          <wp:positionH relativeFrom="page">
            <wp:posOffset>9001125</wp:posOffset>
          </wp:positionH>
          <wp:positionV relativeFrom="page">
            <wp:posOffset>360045</wp:posOffset>
          </wp:positionV>
          <wp:extent cx="1202400" cy="399600"/>
          <wp:effectExtent l="0" t="0" r="0" b="635"/>
          <wp:wrapTopAndBottom/>
          <wp:docPr id="82" name="VDKBriefkopf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B14" w:rsidRDefault="006404FB">
    <w:pPr>
      <w:pStyle w:val="En-tte"/>
    </w:pPr>
    <w:r w:rsidRPr="00C4427D">
      <w:rPr>
        <w:noProof/>
        <w:sz w:val="12"/>
      </w:rPr>
      <w:drawing>
        <wp:anchor distT="0" distB="0" distL="114300" distR="114300" simplePos="0" relativeHeight="251667456" behindDoc="0" locked="1" layoutInCell="1" allowOverlap="1" wp14:anchorId="3E1073B4" wp14:editId="1833A579">
          <wp:simplePos x="0" y="0"/>
          <wp:positionH relativeFrom="page">
            <wp:posOffset>5581015</wp:posOffset>
          </wp:positionH>
          <wp:positionV relativeFrom="page">
            <wp:posOffset>1080135</wp:posOffset>
          </wp:positionV>
          <wp:extent cx="1202400" cy="399600"/>
          <wp:effectExtent l="0" t="0" r="0" b="635"/>
          <wp:wrapNone/>
          <wp:docPr id="83" name="VDKBriefkopf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B14">
      <w:rPr>
        <w:noProof/>
        <w:sz w:val="12"/>
      </w:rPr>
      <w:drawing>
        <wp:anchor distT="0" distB="0" distL="114300" distR="114300" simplePos="0" relativeHeight="251665408" behindDoc="0" locked="0" layoutInCell="1" allowOverlap="1" wp14:anchorId="14ADA987" wp14:editId="654D5803">
          <wp:simplePos x="0" y="0"/>
          <wp:positionH relativeFrom="page">
            <wp:posOffset>5581015</wp:posOffset>
          </wp:positionH>
          <wp:positionV relativeFrom="paragraph">
            <wp:posOffset>0</wp:posOffset>
          </wp:positionV>
          <wp:extent cx="1548000" cy="478800"/>
          <wp:effectExtent l="0" t="0" r="0" b="0"/>
          <wp:wrapNone/>
          <wp:docPr id="84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lksbund_100_Jahre_CMYK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B14" w:rsidRPr="00C4427D">
      <w:rPr>
        <w:noProof/>
        <w:sz w:val="12"/>
      </w:rPr>
      <w:drawing>
        <wp:anchor distT="0" distB="0" distL="114300" distR="114300" simplePos="0" relativeHeight="251663360" behindDoc="0" locked="1" layoutInCell="1" allowOverlap="1" wp14:anchorId="454C3BBD" wp14:editId="189C9150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2152800" cy="1080000"/>
          <wp:effectExtent l="0" t="0" r="0" b="6350"/>
          <wp:wrapNone/>
          <wp:docPr id="85" name="VDKBrief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52A72681"/>
    <w:multiLevelType w:val="hybridMultilevel"/>
    <w:tmpl w:val="A524C5A0"/>
    <w:lvl w:ilvl="0" w:tplc="6B8C736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7C1806B1"/>
    <w:multiLevelType w:val="hybridMultilevel"/>
    <w:tmpl w:val="E7066F06"/>
    <w:lvl w:ilvl="0" w:tplc="29BEB73C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2CE"/>
    <w:rsid w:val="000347B1"/>
    <w:rsid w:val="00035740"/>
    <w:rsid w:val="0003626D"/>
    <w:rsid w:val="000474A0"/>
    <w:rsid w:val="00053F10"/>
    <w:rsid w:val="0005643D"/>
    <w:rsid w:val="000637BD"/>
    <w:rsid w:val="0006483D"/>
    <w:rsid w:val="000812B4"/>
    <w:rsid w:val="00092AF8"/>
    <w:rsid w:val="00095A12"/>
    <w:rsid w:val="000C47CA"/>
    <w:rsid w:val="000D2136"/>
    <w:rsid w:val="00112585"/>
    <w:rsid w:val="00127872"/>
    <w:rsid w:val="001300EC"/>
    <w:rsid w:val="00142070"/>
    <w:rsid w:val="001443A0"/>
    <w:rsid w:val="0014702B"/>
    <w:rsid w:val="001507BD"/>
    <w:rsid w:val="001525E0"/>
    <w:rsid w:val="00160AF5"/>
    <w:rsid w:val="00163BFA"/>
    <w:rsid w:val="001659CA"/>
    <w:rsid w:val="001668C2"/>
    <w:rsid w:val="00180EA8"/>
    <w:rsid w:val="00191A1A"/>
    <w:rsid w:val="001A5500"/>
    <w:rsid w:val="001B32A0"/>
    <w:rsid w:val="001C15AB"/>
    <w:rsid w:val="001C354A"/>
    <w:rsid w:val="001E551E"/>
    <w:rsid w:val="001F7F79"/>
    <w:rsid w:val="0021385F"/>
    <w:rsid w:val="002141F2"/>
    <w:rsid w:val="00221A3C"/>
    <w:rsid w:val="00242516"/>
    <w:rsid w:val="00243EAC"/>
    <w:rsid w:val="00270CFD"/>
    <w:rsid w:val="002822A7"/>
    <w:rsid w:val="002A198F"/>
    <w:rsid w:val="002C0C61"/>
    <w:rsid w:val="002C4D92"/>
    <w:rsid w:val="002C7407"/>
    <w:rsid w:val="002D3477"/>
    <w:rsid w:val="002E5414"/>
    <w:rsid w:val="0030208B"/>
    <w:rsid w:val="00306909"/>
    <w:rsid w:val="00310EE8"/>
    <w:rsid w:val="00311C33"/>
    <w:rsid w:val="003213E0"/>
    <w:rsid w:val="003379A4"/>
    <w:rsid w:val="003403F2"/>
    <w:rsid w:val="00350DCD"/>
    <w:rsid w:val="00386CFD"/>
    <w:rsid w:val="0039497A"/>
    <w:rsid w:val="003975BB"/>
    <w:rsid w:val="003B2D8D"/>
    <w:rsid w:val="003C2658"/>
    <w:rsid w:val="003D2285"/>
    <w:rsid w:val="003D3D7C"/>
    <w:rsid w:val="003E191E"/>
    <w:rsid w:val="00401AA5"/>
    <w:rsid w:val="0040284F"/>
    <w:rsid w:val="00431149"/>
    <w:rsid w:val="0043277C"/>
    <w:rsid w:val="004363D4"/>
    <w:rsid w:val="0044731D"/>
    <w:rsid w:val="00452EE8"/>
    <w:rsid w:val="00454EFE"/>
    <w:rsid w:val="00484DE3"/>
    <w:rsid w:val="004A3395"/>
    <w:rsid w:val="004A5ECC"/>
    <w:rsid w:val="004E1ABC"/>
    <w:rsid w:val="0054773E"/>
    <w:rsid w:val="00554B14"/>
    <w:rsid w:val="005577E4"/>
    <w:rsid w:val="005603E9"/>
    <w:rsid w:val="00560988"/>
    <w:rsid w:val="005A376A"/>
    <w:rsid w:val="005C2B57"/>
    <w:rsid w:val="005D4536"/>
    <w:rsid w:val="005D46C1"/>
    <w:rsid w:val="005F25B0"/>
    <w:rsid w:val="005F61FB"/>
    <w:rsid w:val="005F6BC5"/>
    <w:rsid w:val="0060253D"/>
    <w:rsid w:val="00607BF2"/>
    <w:rsid w:val="006404FB"/>
    <w:rsid w:val="006615E9"/>
    <w:rsid w:val="006650E2"/>
    <w:rsid w:val="00665486"/>
    <w:rsid w:val="0068622A"/>
    <w:rsid w:val="00686856"/>
    <w:rsid w:val="006878CA"/>
    <w:rsid w:val="006A1E26"/>
    <w:rsid w:val="006A29A7"/>
    <w:rsid w:val="006B35C4"/>
    <w:rsid w:val="006D2C90"/>
    <w:rsid w:val="006E00E7"/>
    <w:rsid w:val="006E2C0E"/>
    <w:rsid w:val="006E350C"/>
    <w:rsid w:val="007112F3"/>
    <w:rsid w:val="00713CAB"/>
    <w:rsid w:val="00726B05"/>
    <w:rsid w:val="00726FAD"/>
    <w:rsid w:val="00735D42"/>
    <w:rsid w:val="007469CE"/>
    <w:rsid w:val="007504BC"/>
    <w:rsid w:val="00752C58"/>
    <w:rsid w:val="00772547"/>
    <w:rsid w:val="00773C4B"/>
    <w:rsid w:val="00781D24"/>
    <w:rsid w:val="007A1ABC"/>
    <w:rsid w:val="007A62FA"/>
    <w:rsid w:val="007A71B8"/>
    <w:rsid w:val="007C07A7"/>
    <w:rsid w:val="007C6D37"/>
    <w:rsid w:val="007D4B3B"/>
    <w:rsid w:val="007E4345"/>
    <w:rsid w:val="007F126F"/>
    <w:rsid w:val="007F5894"/>
    <w:rsid w:val="008145BF"/>
    <w:rsid w:val="008228F4"/>
    <w:rsid w:val="008310AD"/>
    <w:rsid w:val="008311DA"/>
    <w:rsid w:val="00847BCC"/>
    <w:rsid w:val="00866F35"/>
    <w:rsid w:val="008748C8"/>
    <w:rsid w:val="008A1D71"/>
    <w:rsid w:val="008C216D"/>
    <w:rsid w:val="008D1125"/>
    <w:rsid w:val="008E3ADC"/>
    <w:rsid w:val="008E3D4D"/>
    <w:rsid w:val="008F07F6"/>
    <w:rsid w:val="008F69DC"/>
    <w:rsid w:val="009007FD"/>
    <w:rsid w:val="00900EE4"/>
    <w:rsid w:val="00913EC4"/>
    <w:rsid w:val="00914750"/>
    <w:rsid w:val="00914A05"/>
    <w:rsid w:val="00916F05"/>
    <w:rsid w:val="00931EE6"/>
    <w:rsid w:val="00934F7B"/>
    <w:rsid w:val="0093594F"/>
    <w:rsid w:val="00940D29"/>
    <w:rsid w:val="00941640"/>
    <w:rsid w:val="00942525"/>
    <w:rsid w:val="00945400"/>
    <w:rsid w:val="00965D83"/>
    <w:rsid w:val="00974079"/>
    <w:rsid w:val="0097574F"/>
    <w:rsid w:val="00977AB8"/>
    <w:rsid w:val="009842CE"/>
    <w:rsid w:val="009844A8"/>
    <w:rsid w:val="009873ED"/>
    <w:rsid w:val="009A4547"/>
    <w:rsid w:val="009A7DFF"/>
    <w:rsid w:val="009B7457"/>
    <w:rsid w:val="009C321D"/>
    <w:rsid w:val="009C374B"/>
    <w:rsid w:val="009E17B8"/>
    <w:rsid w:val="00A06949"/>
    <w:rsid w:val="00A1002B"/>
    <w:rsid w:val="00A24AD4"/>
    <w:rsid w:val="00A2698B"/>
    <w:rsid w:val="00A3017B"/>
    <w:rsid w:val="00A50231"/>
    <w:rsid w:val="00A5262F"/>
    <w:rsid w:val="00A54933"/>
    <w:rsid w:val="00A5618D"/>
    <w:rsid w:val="00A97B86"/>
    <w:rsid w:val="00AD5BAE"/>
    <w:rsid w:val="00AF76A3"/>
    <w:rsid w:val="00B0128B"/>
    <w:rsid w:val="00B10E91"/>
    <w:rsid w:val="00B26162"/>
    <w:rsid w:val="00B50645"/>
    <w:rsid w:val="00B779E6"/>
    <w:rsid w:val="00B83180"/>
    <w:rsid w:val="00B94473"/>
    <w:rsid w:val="00BE7F1B"/>
    <w:rsid w:val="00BF157A"/>
    <w:rsid w:val="00BF698B"/>
    <w:rsid w:val="00C13F27"/>
    <w:rsid w:val="00C22FD8"/>
    <w:rsid w:val="00C3146C"/>
    <w:rsid w:val="00C4427D"/>
    <w:rsid w:val="00C4788C"/>
    <w:rsid w:val="00C5288E"/>
    <w:rsid w:val="00C74257"/>
    <w:rsid w:val="00C94E7B"/>
    <w:rsid w:val="00CA0157"/>
    <w:rsid w:val="00CA3AE7"/>
    <w:rsid w:val="00CF40AC"/>
    <w:rsid w:val="00CF54FB"/>
    <w:rsid w:val="00D0059C"/>
    <w:rsid w:val="00D036A2"/>
    <w:rsid w:val="00D06166"/>
    <w:rsid w:val="00D10532"/>
    <w:rsid w:val="00D11AB4"/>
    <w:rsid w:val="00D26BC9"/>
    <w:rsid w:val="00D32A84"/>
    <w:rsid w:val="00D46FFF"/>
    <w:rsid w:val="00D62551"/>
    <w:rsid w:val="00D63427"/>
    <w:rsid w:val="00D6534A"/>
    <w:rsid w:val="00D70EB8"/>
    <w:rsid w:val="00D800C7"/>
    <w:rsid w:val="00D835A1"/>
    <w:rsid w:val="00D85FB3"/>
    <w:rsid w:val="00DB731C"/>
    <w:rsid w:val="00DC533E"/>
    <w:rsid w:val="00DC7A04"/>
    <w:rsid w:val="00DD2D33"/>
    <w:rsid w:val="00DD3A46"/>
    <w:rsid w:val="00DE3490"/>
    <w:rsid w:val="00DE5FAD"/>
    <w:rsid w:val="00E11775"/>
    <w:rsid w:val="00E1255E"/>
    <w:rsid w:val="00E2177A"/>
    <w:rsid w:val="00E24A9C"/>
    <w:rsid w:val="00E46D5D"/>
    <w:rsid w:val="00E622DA"/>
    <w:rsid w:val="00E674C1"/>
    <w:rsid w:val="00E86BA0"/>
    <w:rsid w:val="00E90C1B"/>
    <w:rsid w:val="00EA1B34"/>
    <w:rsid w:val="00ED07AE"/>
    <w:rsid w:val="00EF4B16"/>
    <w:rsid w:val="00EF6351"/>
    <w:rsid w:val="00F03482"/>
    <w:rsid w:val="00F32181"/>
    <w:rsid w:val="00F34DEE"/>
    <w:rsid w:val="00F3676A"/>
    <w:rsid w:val="00F439C3"/>
    <w:rsid w:val="00F56F43"/>
    <w:rsid w:val="00F67CAE"/>
    <w:rsid w:val="00F71822"/>
    <w:rsid w:val="00F80C4D"/>
    <w:rsid w:val="00F84D0F"/>
    <w:rsid w:val="00FA102B"/>
    <w:rsid w:val="00FA1942"/>
    <w:rsid w:val="00FB3E39"/>
    <w:rsid w:val="00FC46F4"/>
    <w:rsid w:val="00FE00D8"/>
    <w:rsid w:val="00FE7376"/>
    <w:rsid w:val="00FF1E5C"/>
    <w:rsid w:val="00FF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676C3D"/>
  <w15:chartTrackingRefBased/>
  <w15:docId w15:val="{F86ADEA5-C187-4D17-BD2C-5718ECD74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11775"/>
    <w:pPr>
      <w:spacing w:after="120"/>
    </w:pPr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kern w:val="32"/>
      <w:szCs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">
    <w:name w:val="Tex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FlietextVDK">
    <w:name w:val="_Fließtext VDK"/>
    <w:link w:val="FlietextVDKZchn"/>
    <w:qFormat/>
    <w:rsid w:val="003B2D8D"/>
    <w:pPr>
      <w:tabs>
        <w:tab w:val="left" w:pos="510"/>
      </w:tabs>
      <w:spacing w:line="260" w:lineRule="exact"/>
    </w:pPr>
    <w:rPr>
      <w:rFonts w:ascii="Calibri" w:hAnsi="Calibri"/>
      <w:sz w:val="22"/>
    </w:rPr>
  </w:style>
  <w:style w:type="paragraph" w:customStyle="1" w:styleId="SeitenleisteVDK">
    <w:name w:val="_Seitenleiste VDK"/>
    <w:link w:val="SeitenleisteVDKZchn"/>
    <w:qFormat/>
    <w:rsid w:val="00163BFA"/>
    <w:pPr>
      <w:spacing w:line="260" w:lineRule="exact"/>
    </w:pPr>
    <w:rPr>
      <w:rFonts w:ascii="Calibri" w:hAnsi="Calibri"/>
      <w:color w:val="000000"/>
      <w:sz w:val="18"/>
      <w:szCs w:val="24"/>
    </w:rPr>
  </w:style>
  <w:style w:type="character" w:customStyle="1" w:styleId="SeitenleisteVDKZchn">
    <w:name w:val="_Seitenleiste VDK Zchn"/>
    <w:basedOn w:val="Policepardfaut"/>
    <w:link w:val="SeitenleisteVDK"/>
    <w:rsid w:val="00163BFA"/>
    <w:rPr>
      <w:rFonts w:ascii="Calibri" w:hAnsi="Calibri"/>
      <w:color w:val="000000"/>
      <w:sz w:val="18"/>
      <w:szCs w:val="24"/>
    </w:rPr>
  </w:style>
  <w:style w:type="paragraph" w:customStyle="1" w:styleId="AuszeichnungVDK">
    <w:name w:val="_Auszeichnung VDK"/>
    <w:link w:val="AuszeichnungVDKZchn"/>
    <w:qFormat/>
    <w:rsid w:val="003B2D8D"/>
    <w:pPr>
      <w:tabs>
        <w:tab w:val="left" w:pos="510"/>
      </w:tabs>
      <w:spacing w:line="260" w:lineRule="exact"/>
    </w:pPr>
    <w:rPr>
      <w:rFonts w:ascii="Calibri" w:hAnsi="Calibri"/>
      <w:b/>
      <w:bCs/>
      <w:sz w:val="26"/>
    </w:rPr>
  </w:style>
  <w:style w:type="character" w:customStyle="1" w:styleId="AuszeichnungVDKZchn">
    <w:name w:val="_Auszeichnung VDK Zchn"/>
    <w:basedOn w:val="Policepardfaut"/>
    <w:link w:val="AuszeichnungVDK"/>
    <w:rsid w:val="003B2D8D"/>
    <w:rPr>
      <w:rFonts w:ascii="Calibri" w:hAnsi="Calibri"/>
      <w:b/>
      <w:bCs/>
      <w:sz w:val="26"/>
    </w:rPr>
  </w:style>
  <w:style w:type="character" w:customStyle="1" w:styleId="FlietextVDKZchn">
    <w:name w:val="_Fließtext VDK Zchn"/>
    <w:basedOn w:val="Policepardfaut"/>
    <w:link w:val="FlietextVDK"/>
    <w:rsid w:val="003B2D8D"/>
    <w:rPr>
      <w:rFonts w:ascii="Calibri" w:hAnsi="Calibri"/>
      <w:sz w:val="22"/>
    </w:rPr>
  </w:style>
  <w:style w:type="paragraph" w:styleId="En-tte">
    <w:name w:val="header"/>
    <w:basedOn w:val="Normal"/>
    <w:link w:val="En-tteCar"/>
    <w:rsid w:val="008228F4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8228F4"/>
    <w:rPr>
      <w:sz w:val="24"/>
      <w:szCs w:val="24"/>
    </w:rPr>
  </w:style>
  <w:style w:type="paragraph" w:styleId="Pieddepage">
    <w:name w:val="footer"/>
    <w:basedOn w:val="Normal"/>
    <w:link w:val="PieddepageCar"/>
    <w:rsid w:val="008228F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8228F4"/>
    <w:rPr>
      <w:sz w:val="24"/>
      <w:szCs w:val="24"/>
    </w:rPr>
  </w:style>
  <w:style w:type="paragraph" w:customStyle="1" w:styleId="TextAbstand">
    <w:name w:val="Text Abstand"/>
    <w:rsid w:val="00454EFE"/>
    <w:pPr>
      <w:tabs>
        <w:tab w:val="left" w:pos="391"/>
        <w:tab w:val="left" w:pos="510"/>
        <w:tab w:val="left" w:pos="856"/>
        <w:tab w:val="left" w:pos="9360"/>
        <w:tab w:val="left" w:pos="9720"/>
      </w:tabs>
      <w:autoSpaceDE w:val="0"/>
      <w:autoSpaceDN w:val="0"/>
      <w:adjustRightInd w:val="0"/>
      <w:spacing w:after="170" w:line="320" w:lineRule="atLeast"/>
    </w:pPr>
    <w:rPr>
      <w:color w:val="000000"/>
      <w:sz w:val="24"/>
      <w:szCs w:val="24"/>
    </w:rPr>
  </w:style>
  <w:style w:type="table" w:styleId="Grilledutableau">
    <w:name w:val="Table Grid"/>
    <w:basedOn w:val="TableauNormal"/>
    <w:rsid w:val="00607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GIF"/><Relationship Id="rId2" Type="http://schemas.openxmlformats.org/officeDocument/2006/relationships/image" Target="media/image5.emf"/><Relationship Id="rId1" Type="http://schemas.openxmlformats.org/officeDocument/2006/relationships/image" Target="media/image6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Vorlagen\Dokumentvorlagen\NEUES_LOGO\Parkausweis_quer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6F695C-5053-40B2-9B2E-BB36378A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Parkausweis_quer_A4</Template>
  <TotalTime>0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«TXADR1»</vt:lpstr>
      <vt:lpstr>«TXADR1»</vt:lpstr>
    </vt:vector>
  </TitlesOfParts>
  <Company>VDK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«TXADR1»</dc:title>
  <dc:subject/>
  <dc:creator>Martina Hirdes</dc:creator>
  <cp:keywords>VDK2019</cp:keywords>
  <dc:description/>
  <cp:lastModifiedBy>Bernard LENICE</cp:lastModifiedBy>
  <cp:revision>2</cp:revision>
  <cp:lastPrinted>2019-05-24T09:50:00Z</cp:lastPrinted>
  <dcterms:created xsi:type="dcterms:W3CDTF">2019-05-24T09:52:00Z</dcterms:created>
  <dcterms:modified xsi:type="dcterms:W3CDTF">2019-05-24T09:52:00Z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DKBriefpapier">
    <vt:lpwstr>20190101</vt:lpwstr>
  </property>
  <property fmtid="{D5CDD505-2E9C-101B-9397-08002B2CF9AE}" pid="3" name="VDKAnzahlDS">
    <vt:lpwstr>1</vt:lpwstr>
  </property>
  <property fmtid="{D5CDD505-2E9C-101B-9397-08002B2CF9AE}" pid="4" name="VDKVorlage">
    <vt:lpwstr>K:\EDV-Projekt-Ablage\Corporate Design\VDK-Serienbrief\Testvorlagen\A4 blanko ohne Boxen 20180717.dotx</vt:lpwstr>
  </property>
  <property fmtid="{D5CDD505-2E9C-101B-9397-08002B2CF9AE}" pid="5" name="VDKDaten">
    <vt:lpwstr>L:\gnpci\WEHMEYER\WORD2000.DOC</vt:lpwstr>
  </property>
  <property fmtid="{D5CDD505-2E9C-101B-9397-08002B2CF9AE}" pid="6" name="VDK_1_PACDA">
    <vt:lpwstr>23</vt:lpwstr>
  </property>
  <property fmtid="{D5CDD505-2E9C-101B-9397-08002B2CF9AE}" pid="7" name="VDK_1_RFNA">
    <vt:lpwstr>1</vt:lpwstr>
  </property>
  <property fmtid="{D5CDD505-2E9C-101B-9397-08002B2CF9AE}" pid="8" name="VDK_1_VLRFNA">
    <vt:lpwstr>1</vt:lpwstr>
  </property>
  <property fmtid="{D5CDD505-2E9C-101B-9397-08002B2CF9AE}" pid="9" name="VDK_1_FRRFNA">
    <vt:lpwstr>01819</vt:lpwstr>
  </property>
  <property fmtid="{D5CDD505-2E9C-101B-9397-08002B2CF9AE}" pid="10" name="VDK_1_AUSBNA">
    <vt:lpwstr>005492</vt:lpwstr>
  </property>
  <property fmtid="{D5CDD505-2E9C-101B-9397-08002B2CF9AE}" pid="11" name="VDK_1_TXAKT">
    <vt:lpwstr>F</vt:lpwstr>
  </property>
  <property fmtid="{D5CDD505-2E9C-101B-9397-08002B2CF9AE}" pid="12" name="CreationCountChar">
    <vt:i4>593</vt:i4>
  </property>
</Properties>
</file>